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A5EABB" w14:textId="5C4916DB" w:rsidR="00C21F1E" w:rsidRDefault="00C5510E"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FF271A4" wp14:editId="371C97E7">
                <wp:simplePos x="0" y="0"/>
                <wp:positionH relativeFrom="column">
                  <wp:posOffset>3652520</wp:posOffset>
                </wp:positionH>
                <wp:positionV relativeFrom="paragraph">
                  <wp:posOffset>3539309</wp:posOffset>
                </wp:positionV>
                <wp:extent cx="1240790" cy="9144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079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40B985" w14:textId="23B0E09F" w:rsidR="00C5510E" w:rsidRPr="00C5510E" w:rsidRDefault="00C5510E" w:rsidP="00C5510E">
                            <w:pPr>
                              <w:jc w:val="center"/>
                              <w:rPr>
                                <w:b/>
                                <w:bCs/>
                                <w:color w:val="0000FF"/>
                                <w:sz w:val="56"/>
                                <w:szCs w:val="96"/>
                                <w:cs/>
                              </w:rPr>
                            </w:pPr>
                            <w:r w:rsidRPr="00C5510E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56"/>
                                <w:szCs w:val="96"/>
                                <w:cs/>
                              </w:rPr>
                              <w:t>๕</w:t>
                            </w:r>
                            <w:r w:rsidRPr="00C5510E">
                              <w:rPr>
                                <w:rFonts w:cs="Angsana New"/>
                                <w:b/>
                                <w:bCs/>
                                <w:color w:val="0000FF"/>
                                <w:sz w:val="56"/>
                                <w:szCs w:val="56"/>
                                <w:cs/>
                              </w:rPr>
                              <w:t>/</w:t>
                            </w:r>
                            <w:r w:rsidRPr="00C5510E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56"/>
                                <w:szCs w:val="96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F271A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7.6pt;margin-top:278.7pt;width:97.7pt;height:1in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Zb2CAIAAPQDAAAOAAAAZHJzL2Uyb0RvYy54bWysU8Fu2zAMvQ/YPwi6L3aMZGmNOEXXrsOA&#10;rhvQ7gMYWY6FSaImKbG7rx8lp2mw3Yb5IFAm+cj3SK2vRqPZQfqg0DZ8Pis5k1Zgq+yu4d+f7t5d&#10;cBYi2BY0WtnwZxn41ebtm/Xgallhj7qVnhGIDfXgGt7H6OqiCKKXBsIMnbTk7NAbiHT1u6L1MBC6&#10;0UVVlu+LAX3rPAoZAv29nZx8k/G7Tor4teuCjEw3nHqL+fT53Kaz2Kyh3nlwvRLHNuAfujCgLBU9&#10;Qd1CBLb36i8oo4THgF2cCTQFdp0SMnMgNvPyDzaPPTiZuZA4wZ1kCv8PVjwcvnmm2oZX8xVnFgwN&#10;6UmOkX3AkVVJn8GFmsIeHQXGkX7TnDPX4O5R/AjM4k0Pdievvcehl9BSf/OUWZylTjghgWyHL9hS&#10;GdhHzEBj500Sj+RghE5zej7NJrUiUslqUa4uySXIdzlfLMo8vALql2znQ/wk0bBkNNzT7DM6HO5D&#10;TN1A/RKSilm8U1rn+WvLBgJdVsuccOYxKtJ6amUaflGmb1qYRPKjbXNyBKUnmwpoe2SdiE6U47gd&#10;KTBJscX2mfh7nNaQng0ZPfpfnA20gg0PP/fgJWf6syUNM0va2XxZLFcVsffnnu25B6wgqIZHzibz&#10;JuY9n7hek9adyjK8dnLslVYrq3N8Bml3z+856vWxbn4DAAD//wMAUEsDBBQABgAIAAAAIQC+e32j&#10;3gAAAAsBAAAPAAAAZHJzL2Rvd25yZXYueG1sTI/BTsMwDIbvSLxDZCRuLNnUrqNrOiEQVxBjm8Qt&#10;a7y2WuNUTbaWt8ec4PZb/vT7c7GZXCeuOITWk4b5TIFAqrxtqdaw+3x9WIEI0ZA1nSfU8I0BNuXt&#10;TWFy60f6wOs21oJLKORGQxNjn0sZqgadCTPfI/Hu5AdnIo9DLe1gRi53nVwotZTOtMQXGtPjc4PV&#10;eXtxGvZvp69Dot7rF5f2o5+UJPcotb6/m57WICJO8Q+GX31Wh5Kdjv5CNohOQ5qlC0Y5pFkCgoks&#10;U0sQRw5qnoAsC/n/h/IHAAD//wMAUEsBAi0AFAAGAAgAAAAhALaDOJL+AAAA4QEAABMAAAAAAAAA&#10;AAAAAAAAAAAAAFtDb250ZW50X1R5cGVzXS54bWxQSwECLQAUAAYACAAAACEAOP0h/9YAAACUAQAA&#10;CwAAAAAAAAAAAAAAAAAvAQAAX3JlbHMvLnJlbHNQSwECLQAUAAYACAAAACEAM7mW9ggCAAD0AwAA&#10;DgAAAAAAAAAAAAAAAAAuAgAAZHJzL2Uyb0RvYy54bWxQSwECLQAUAAYACAAAACEAvnt9o94AAAAL&#10;AQAADwAAAAAAAAAAAAAAAABiBAAAZHJzL2Rvd25yZXYueG1sUEsFBgAAAAAEAAQA8wAAAG0FAAAA&#10;AA==&#10;" filled="f" stroked="f">
                <v:textbox>
                  <w:txbxContent>
                    <w:p w14:paraId="4C40B985" w14:textId="23B0E09F" w:rsidR="00C5510E" w:rsidRPr="00C5510E" w:rsidRDefault="00C5510E" w:rsidP="00C5510E">
                      <w:pPr>
                        <w:jc w:val="center"/>
                        <w:rPr>
                          <w:rFonts w:hint="cs"/>
                          <w:b/>
                          <w:bCs/>
                          <w:color w:val="0000FF"/>
                          <w:sz w:val="56"/>
                          <w:szCs w:val="96"/>
                          <w:cs/>
                        </w:rPr>
                      </w:pPr>
                      <w:r w:rsidRPr="00C5510E">
                        <w:rPr>
                          <w:rFonts w:hint="cs"/>
                          <w:b/>
                          <w:bCs/>
                          <w:color w:val="0000FF"/>
                          <w:sz w:val="56"/>
                          <w:szCs w:val="96"/>
                          <w:cs/>
                        </w:rPr>
                        <w:t>๕</w:t>
                      </w:r>
                      <w:r w:rsidRPr="00C5510E">
                        <w:rPr>
                          <w:b/>
                          <w:bCs/>
                          <w:color w:val="0000FF"/>
                          <w:sz w:val="56"/>
                          <w:szCs w:val="96"/>
                        </w:rPr>
                        <w:t>/</w:t>
                      </w:r>
                      <w:r w:rsidRPr="00C5510E">
                        <w:rPr>
                          <w:rFonts w:hint="cs"/>
                          <w:b/>
                          <w:bCs/>
                          <w:color w:val="0000FF"/>
                          <w:sz w:val="56"/>
                          <w:szCs w:val="96"/>
                          <w:cs/>
                        </w:rPr>
                        <w:t>๑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 wp14:anchorId="5056C9B5" wp14:editId="7AFEC4AB">
                <wp:simplePos x="0" y="0"/>
                <wp:positionH relativeFrom="page">
                  <wp:posOffset>-15875</wp:posOffset>
                </wp:positionH>
                <wp:positionV relativeFrom="paragraph">
                  <wp:posOffset>5437142</wp:posOffset>
                </wp:positionV>
                <wp:extent cx="7546521" cy="1322614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6521" cy="13226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59BA55" w14:textId="1338F62A" w:rsidR="000114FE" w:rsidRPr="00C5510E" w:rsidRDefault="00C5510E" w:rsidP="00C5510E">
                            <w:pPr>
                              <w:spacing w:after="0" w:line="240" w:lineRule="auto"/>
                              <w:contextualSpacing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48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FF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FF"/>
                                <w:sz w:val="52"/>
                                <w:szCs w:val="7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52"/>
                                <w:szCs w:val="7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52"/>
                                <w:szCs w:val="7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FF"/>
                                <w:sz w:val="52"/>
                                <w:szCs w:val="72"/>
                                <w:cs/>
                              </w:rPr>
                              <w:t>๑.</w:t>
                            </w:r>
                            <w:r w:rsidR="0035335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FF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FF"/>
                                <w:sz w:val="52"/>
                                <w:szCs w:val="72"/>
                                <w:cs/>
                              </w:rPr>
                              <w:t>นางสาวสุภาวดี  เวสสะประวีณวงศ์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52"/>
                                <w:szCs w:val="7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FF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FF"/>
                                <w:sz w:val="52"/>
                                <w:szCs w:val="7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52"/>
                                <w:szCs w:val="7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52"/>
                                <w:szCs w:val="7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FF"/>
                                <w:sz w:val="52"/>
                                <w:szCs w:val="72"/>
                                <w:cs/>
                              </w:rPr>
                              <w:t>๒. นาย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FF"/>
                                <w:sz w:val="52"/>
                                <w:szCs w:val="72"/>
                                <w:cs/>
                              </w:rPr>
                              <w:t>ภูเบ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FF"/>
                                <w:sz w:val="52"/>
                                <w:szCs w:val="72"/>
                                <w:cs/>
                              </w:rPr>
                              <w:t>ศร์  ขาวพุ่ม</w:t>
                            </w:r>
                          </w:p>
                          <w:p w14:paraId="664E0D11" w14:textId="77777777" w:rsidR="000114FE" w:rsidRPr="000114FE" w:rsidRDefault="000114FE" w:rsidP="00C5510E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9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56C9B5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margin-left:-1.25pt;margin-top:428.1pt;width:594.2pt;height:104.15pt;z-index:2515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8v7gAIAAGoFAAAOAAAAZHJzL2Uyb0RvYy54bWysVE1v2zAMvQ/YfxB0X52kSboFdYqsRYcB&#10;RVusHXpWZKkxJomaxMTOfv0o2U6DbpcOu9gU+Ujx41HnF601bKdCrMGVfHwy4kw5CVXtnkv+/fH6&#10;w0fOIgpXCQNOlXyvIr9Yvn933viFmsAGTKUCoyAuLhpf8g2iXxRFlBtlRTwBrxwZNQQrkI7huaiC&#10;aCi6NcVkNJoXDYTKB5AqRtJedUa+zPG1VhLvtI4KmSk55Yb5G/J3nb7F8lwsnoPwm1r2aYh/yMKK&#10;2tGlh1BXAgXbhvqPULaWASJoPJFgC9C6lirXQNWMR6+qedgIr3It1JzoD22K/y+svN3dB1ZXJZ9z&#10;5oSlET2qFtlnaNk8dafxcUGgB08wbElNUx70kZSp6FYHm/5UDiM79Xl/6G0KJkl5NpvOZ5MxZ5Js&#10;49PJZD6epjjFi7sPEb8osCwJJQ80vNxTsbuJ2EEHSLrNwXVtTB6gcayhCk5no+xwsFBw4xJWZSr0&#10;YVJJXepZwr1RCWPcN6WpFbmCpMgkVJcmsJ0g+ggplcNcfI5L6ITSlMRbHHv8S1Zvce7qGG4Ghwdn&#10;WzsIufpXaVc/hpR1h6eeH9WdRGzXbebAYbJrqPY08ADdwkQvr2sayo2IeC8CbQjNmLYe7+ijDVDz&#10;oZc420D49Td9whNxycpZQxtX8vhzK4LizHx1ROlP4+k0rWg+TGdnEzqEY8v62OK29hJoKsQoyi6L&#10;CY9mEHUA+0SPwyrdSibhJN1dchzES+zeAXpcpFqtMoiW0gu8cQ9eptBpSIlyj+2TCL7nJRKlb2HY&#10;TbF4Rc8OmzwdrLYIus7cTX3uutr3nxY6s79/fNKLcXzOqJcncvkbAAD//wMAUEsDBBQABgAIAAAA&#10;IQBVUZMv4wAAAAwBAAAPAAAAZHJzL2Rvd25yZXYueG1sTI/BTsMwDIbvSLxDZCRuW7qKVKU0naZK&#10;ExKCw8Yu3NwmaysSpzTZVnh6shPcbPnT7+8v17M17KwnPziSsFomwDS1Tg3USTi8bxc5MB+QFBpH&#10;WsK39rCubm9KLJS70E6f96FjMYR8gRL6EMaCc9/22qJfulFTvB3dZDHEdeq4mvASw63haZJk3OJA&#10;8UOPo6573X7uT1bCS719w12T2vzH1M+vx834dfgQUt7fzZsnYEHP4Q+Gq35Uhyo6Ne5EyjMjYZGK&#10;SErIRZYCuwKrXDwCa+KUZA8CeFXy/yWqXwAAAP//AwBQSwECLQAUAAYACAAAACEAtoM4kv4AAADh&#10;AQAAEwAAAAAAAAAAAAAAAAAAAAAAW0NvbnRlbnRfVHlwZXNdLnhtbFBLAQItABQABgAIAAAAIQA4&#10;/SH/1gAAAJQBAAALAAAAAAAAAAAAAAAAAC8BAABfcmVscy8ucmVsc1BLAQItABQABgAIAAAAIQDL&#10;U8v7gAIAAGoFAAAOAAAAAAAAAAAAAAAAAC4CAABkcnMvZTJvRG9jLnhtbFBLAQItABQABgAIAAAA&#10;IQBVUZMv4wAAAAwBAAAPAAAAAAAAAAAAAAAAANoEAABkcnMvZG93bnJldi54bWxQSwUGAAAAAAQA&#10;BADzAAAA6gUAAAAA&#10;" filled="f" stroked="f" strokeweight=".5pt">
                <v:textbox>
                  <w:txbxContent>
                    <w:p w14:paraId="2D59BA55" w14:textId="1338F62A" w:rsidR="000114FE" w:rsidRPr="00C5510E" w:rsidRDefault="00C5510E" w:rsidP="00C5510E">
                      <w:pPr>
                        <w:spacing w:after="0" w:line="240" w:lineRule="auto"/>
                        <w:contextualSpacing/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48"/>
                          <w:szCs w:val="5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FF"/>
                          <w:sz w:val="52"/>
                          <w:szCs w:val="7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FF"/>
                          <w:sz w:val="52"/>
                          <w:szCs w:val="7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52"/>
                          <w:szCs w:val="7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52"/>
                          <w:szCs w:val="7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FF"/>
                          <w:sz w:val="52"/>
                          <w:szCs w:val="72"/>
                          <w:cs/>
                        </w:rPr>
                        <w:t>๑.</w:t>
                      </w:r>
                      <w:r w:rsidR="00353358">
                        <w:rPr>
                          <w:rFonts w:ascii="TH SarabunPSK" w:hAnsi="TH SarabunPSK" w:cs="TH SarabunPSK" w:hint="cs"/>
                          <w:b/>
                          <w:bCs/>
                          <w:color w:val="0000FF"/>
                          <w:sz w:val="52"/>
                          <w:szCs w:val="7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FF"/>
                          <w:sz w:val="52"/>
                          <w:szCs w:val="72"/>
                          <w:cs/>
                        </w:rPr>
                        <w:t>นางสาวสุภาวดี  เวสสะประวีณวงศ์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52"/>
                          <w:szCs w:val="7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FF"/>
                          <w:sz w:val="52"/>
                          <w:szCs w:val="7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FF"/>
                          <w:sz w:val="52"/>
                          <w:szCs w:val="7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52"/>
                          <w:szCs w:val="7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52"/>
                          <w:szCs w:val="7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FF"/>
                          <w:sz w:val="52"/>
                          <w:szCs w:val="72"/>
                          <w:cs/>
                        </w:rPr>
                        <w:t>๒. นาย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FF"/>
                          <w:sz w:val="52"/>
                          <w:szCs w:val="72"/>
                          <w:cs/>
                        </w:rPr>
                        <w:t>ภูเบ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FF"/>
                          <w:sz w:val="52"/>
                          <w:szCs w:val="72"/>
                          <w:cs/>
                        </w:rPr>
                        <w:t>ศร์  ขาวพุ่ม</w:t>
                      </w:r>
                    </w:p>
                    <w:p w14:paraId="664E0D11" w14:textId="77777777" w:rsidR="000114FE" w:rsidRPr="000114FE" w:rsidRDefault="000114FE" w:rsidP="00C5510E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96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114FE">
        <w:rPr>
          <w:rFonts w:hint="cs"/>
          <w:cs/>
        </w:rPr>
        <w:t xml:space="preserve"> </w:t>
      </w:r>
      <w:bookmarkStart w:id="0" w:name="_GoBack"/>
      <w:bookmarkEnd w:id="0"/>
    </w:p>
    <w:sectPr w:rsidR="00C21F1E" w:rsidSect="000114FE">
      <w:headerReference w:type="default" r:id="rId7"/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0C4876" w14:textId="77777777" w:rsidR="0056441C" w:rsidRDefault="0056441C" w:rsidP="000114FE">
      <w:pPr>
        <w:spacing w:after="0" w:line="240" w:lineRule="auto"/>
      </w:pPr>
      <w:r>
        <w:separator/>
      </w:r>
    </w:p>
  </w:endnote>
  <w:endnote w:type="continuationSeparator" w:id="0">
    <w:p w14:paraId="36AA4D15" w14:textId="77777777" w:rsidR="0056441C" w:rsidRDefault="0056441C" w:rsidP="00011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D00A85C-32E8-481B-A7B8-A3AE0DCC63D2}"/>
    <w:embedBold r:id="rId2" w:fontKey="{7E027F5F-BADA-4710-B879-C1291048C898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9562A361-0DCD-4D87-B6E1-64A5D8A85AC8}"/>
    <w:embedBold r:id="rId4" w:fontKey="{5A8FDE92-F67B-4609-A37E-CB9896BDA02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6B69F028-C65B-4D48-B573-FAD3C429129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1CFEB325-CBD5-4DF3-A011-96A8036170F9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682DADBA-6322-4E88-9EC2-77A19121F8E3}"/>
    <w:embedBold r:id="rId8" w:fontKey="{67FC2F5E-1022-410D-A710-34118E36A7AD}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  <w:embedBold r:id="rId9" w:fontKey="{AF644E24-0636-459F-BA01-123B7B88BD7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35051930-44AB-496B-AE90-F366E579177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BBE9E5" w14:textId="77777777" w:rsidR="0056441C" w:rsidRDefault="0056441C" w:rsidP="000114FE">
      <w:pPr>
        <w:spacing w:after="0" w:line="240" w:lineRule="auto"/>
      </w:pPr>
      <w:r>
        <w:separator/>
      </w:r>
    </w:p>
  </w:footnote>
  <w:footnote w:type="continuationSeparator" w:id="0">
    <w:p w14:paraId="624A554C" w14:textId="77777777" w:rsidR="0056441C" w:rsidRDefault="0056441C" w:rsidP="000114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64962" w14:textId="77777777" w:rsidR="000114FE" w:rsidRDefault="001A2DBF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E0C3D44" wp14:editId="51D90525">
          <wp:simplePos x="0" y="0"/>
          <wp:positionH relativeFrom="column">
            <wp:posOffset>-914400</wp:posOffset>
          </wp:positionH>
          <wp:positionV relativeFrom="paragraph">
            <wp:posOffset>-449580</wp:posOffset>
          </wp:positionV>
          <wp:extent cx="7571011" cy="10709318"/>
          <wp:effectExtent l="0" t="0" r="0" b="0"/>
          <wp:wrapNone/>
          <wp:docPr id="7" name="รูปภาพ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ปกแผน รร 2-6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1011" cy="107093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embedTrueTypeFonts/>
  <w:embedSystem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4FE"/>
    <w:rsid w:val="000114FE"/>
    <w:rsid w:val="000A0605"/>
    <w:rsid w:val="000B1263"/>
    <w:rsid w:val="0014565B"/>
    <w:rsid w:val="00152845"/>
    <w:rsid w:val="001A2DBF"/>
    <w:rsid w:val="00353358"/>
    <w:rsid w:val="00425D93"/>
    <w:rsid w:val="0056441C"/>
    <w:rsid w:val="005A4DC6"/>
    <w:rsid w:val="00735524"/>
    <w:rsid w:val="007C3BDB"/>
    <w:rsid w:val="008A723B"/>
    <w:rsid w:val="008C30F2"/>
    <w:rsid w:val="008F11C2"/>
    <w:rsid w:val="0090032A"/>
    <w:rsid w:val="00914F1F"/>
    <w:rsid w:val="00A175AD"/>
    <w:rsid w:val="00A33873"/>
    <w:rsid w:val="00AA7D82"/>
    <w:rsid w:val="00C21F1E"/>
    <w:rsid w:val="00C5510E"/>
    <w:rsid w:val="00D75DF4"/>
    <w:rsid w:val="00DB718C"/>
    <w:rsid w:val="00DC7E30"/>
    <w:rsid w:val="00ED72CA"/>
    <w:rsid w:val="00F143D4"/>
    <w:rsid w:val="00F43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3E5347"/>
  <w15:docId w15:val="{9F735DAB-E4D3-7743-A758-C81034AFE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11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0114FE"/>
  </w:style>
  <w:style w:type="paragraph" w:styleId="a5">
    <w:name w:val="footer"/>
    <w:basedOn w:val="a"/>
    <w:link w:val="a6"/>
    <w:uiPriority w:val="99"/>
    <w:unhideWhenUsed/>
    <w:rsid w:val="00011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0114FE"/>
  </w:style>
  <w:style w:type="paragraph" w:styleId="a7">
    <w:name w:val="Balloon Text"/>
    <w:basedOn w:val="a"/>
    <w:link w:val="a8"/>
    <w:uiPriority w:val="99"/>
    <w:semiHidden/>
    <w:unhideWhenUsed/>
    <w:rsid w:val="000114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0114FE"/>
    <w:rPr>
      <w:rFonts w:ascii="Tahoma" w:hAnsi="Tahoma" w:cs="Angsana New"/>
      <w:sz w:val="16"/>
      <w:szCs w:val="20"/>
    </w:rPr>
  </w:style>
  <w:style w:type="paragraph" w:styleId="a9">
    <w:name w:val="List Paragraph"/>
    <w:basedOn w:val="a"/>
    <w:uiPriority w:val="34"/>
    <w:qFormat/>
    <w:rsid w:val="003533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CT_01\AppData\Local\Chemistry%20Add-in%20for%20Word\Chemistry%20Gallery\Chem4Word.dotx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C14160FB-392A-4B56-BAC9-43DE33776923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ICT_01</dc:creator>
  <cp:lastModifiedBy>ROOM_A</cp:lastModifiedBy>
  <cp:revision>3</cp:revision>
  <cp:lastPrinted>2023-03-03T12:02:00Z</cp:lastPrinted>
  <dcterms:created xsi:type="dcterms:W3CDTF">2023-03-03T11:51:00Z</dcterms:created>
  <dcterms:modified xsi:type="dcterms:W3CDTF">2023-03-03T12:02:00Z</dcterms:modified>
</cp:coreProperties>
</file>