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A5EABB" w14:textId="09EE6E2C" w:rsidR="00C21F1E" w:rsidRDefault="008A723B">
      <w:r>
        <w:rPr>
          <w:noProof/>
        </w:rPr>
        <w:drawing>
          <wp:anchor distT="0" distB="0" distL="114300" distR="114300" simplePos="0" relativeHeight="251662848" behindDoc="1" locked="0" layoutInCell="1" allowOverlap="1" wp14:anchorId="5B57170F" wp14:editId="04A40A30">
            <wp:simplePos x="0" y="0"/>
            <wp:positionH relativeFrom="column">
              <wp:posOffset>1597660</wp:posOffset>
            </wp:positionH>
            <wp:positionV relativeFrom="paragraph">
              <wp:posOffset>2773389</wp:posOffset>
            </wp:positionV>
            <wp:extent cx="2529555" cy="3372740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2359296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55" cy="33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5056C9B5" wp14:editId="69FAD46D">
                <wp:simplePos x="0" y="0"/>
                <wp:positionH relativeFrom="column">
                  <wp:posOffset>-914400</wp:posOffset>
                </wp:positionH>
                <wp:positionV relativeFrom="paragraph">
                  <wp:posOffset>6501130</wp:posOffset>
                </wp:positionV>
                <wp:extent cx="7562850" cy="2162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41776" w14:textId="24C68E4C" w:rsidR="000114FE" w:rsidRPr="008A723B" w:rsidRDefault="00425D93" w:rsidP="000114F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</w:pPr>
                            <w:r w:rsidRPr="008A72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72"/>
                                <w:cs/>
                              </w:rPr>
                              <w:t>นายภูเบศร์  ขาวพุ่ม</w:t>
                            </w:r>
                          </w:p>
                          <w:p w14:paraId="5384EBDF" w14:textId="32C78784" w:rsidR="000114FE" w:rsidRPr="008A723B" w:rsidRDefault="000114FE" w:rsidP="000114F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8"/>
                                <w:szCs w:val="56"/>
                                <w:cs/>
                              </w:rPr>
                            </w:pPr>
                            <w:r w:rsidRPr="008A72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8"/>
                                <w:szCs w:val="56"/>
                                <w:cs/>
                              </w:rPr>
                              <w:t>ตำแหน่ง ครู</w:t>
                            </w:r>
                            <w:r w:rsidR="008A72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48"/>
                                <w:szCs w:val="56"/>
                              </w:rPr>
                              <w:t xml:space="preserve"> </w:t>
                            </w:r>
                          </w:p>
                          <w:p w14:paraId="2D59BA55" w14:textId="00110AA5" w:rsidR="000114FE" w:rsidRPr="008A723B" w:rsidRDefault="000114FE" w:rsidP="000114F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48"/>
                                <w:szCs w:val="56"/>
                              </w:rPr>
                            </w:pPr>
                            <w:r w:rsidRPr="008A72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8"/>
                                <w:szCs w:val="56"/>
                                <w:cs/>
                              </w:rPr>
                              <w:t>กลุ่มสาระการเรียนรู้</w:t>
                            </w:r>
                            <w:r w:rsidR="00425D93" w:rsidRPr="008A72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8"/>
                                <w:szCs w:val="56"/>
                                <w:cs/>
                              </w:rPr>
                              <w:t>วิทยาศาสตร์และเทคโนโลยี</w:t>
                            </w:r>
                          </w:p>
                          <w:p w14:paraId="664E0D11" w14:textId="77777777" w:rsidR="000114FE" w:rsidRPr="000114FE" w:rsidRDefault="000114FE" w:rsidP="000114F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6C9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in;margin-top:511.9pt;width:595.5pt;height:170.2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" filled="f" stroked="f" strokeweight=".5pt">
                <v:textbox>
                  <w:txbxContent>
                    <w:p w14:paraId="51841776" w14:textId="24C68E4C" w:rsidR="000114FE" w:rsidRPr="008A723B" w:rsidRDefault="00425D93" w:rsidP="000114F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</w:pPr>
                      <w:r w:rsidRPr="008A723B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72"/>
                          <w:cs/>
                        </w:rPr>
                        <w:t>นายภูเบศร์  ขาวพุ่ม</w:t>
                      </w:r>
                    </w:p>
                    <w:p w14:paraId="5384EBDF" w14:textId="32C78784" w:rsidR="000114FE" w:rsidRPr="008A723B" w:rsidRDefault="000114FE" w:rsidP="000114F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8"/>
                          <w:szCs w:val="56"/>
                          <w:cs/>
                        </w:rPr>
                      </w:pPr>
                      <w:r w:rsidRPr="008A723B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8"/>
                          <w:szCs w:val="56"/>
                          <w:cs/>
                        </w:rPr>
                        <w:t>ตำแหน่ง ครู</w:t>
                      </w:r>
                      <w:r w:rsidR="008A723B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48"/>
                          <w:szCs w:val="56"/>
                        </w:rPr>
                        <w:t xml:space="preserve"> </w:t>
                      </w:r>
                    </w:p>
                    <w:p w14:paraId="2D59BA55" w14:textId="00110AA5" w:rsidR="000114FE" w:rsidRPr="008A723B" w:rsidRDefault="000114FE" w:rsidP="000114F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48"/>
                          <w:szCs w:val="56"/>
                        </w:rPr>
                      </w:pPr>
                      <w:r w:rsidRPr="008A723B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8"/>
                          <w:szCs w:val="56"/>
                          <w:cs/>
                        </w:rPr>
                        <w:t>กลุ่มสาระการเรียนรู้</w:t>
                      </w:r>
                      <w:r w:rsidR="00425D93" w:rsidRPr="008A723B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8"/>
                          <w:szCs w:val="56"/>
                          <w:cs/>
                        </w:rPr>
                        <w:t>วิทยาศาสตร์และเทคโนโลยี</w:t>
                      </w:r>
                    </w:p>
                    <w:p w14:paraId="664E0D11" w14:textId="77777777" w:rsidR="000114FE" w:rsidRPr="000114FE" w:rsidRDefault="000114FE" w:rsidP="000114F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9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4FE">
        <w:rPr>
          <w:rFonts w:hint="cs"/>
          <w:cs/>
        </w:rPr>
        <w:t xml:space="preserve"> </w:t>
      </w:r>
      <w:bookmarkStart w:id="0" w:name="_GoBack"/>
      <w:bookmarkEnd w:id="0"/>
    </w:p>
    <w:sectPr w:rsidR="00C21F1E" w:rsidSect="000114FE">
      <w:headerReference w:type="default" r:id="rId8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A3E3B" w14:textId="77777777" w:rsidR="000A0605" w:rsidRDefault="000A0605" w:rsidP="000114FE">
      <w:pPr>
        <w:spacing w:after="0" w:line="240" w:lineRule="auto"/>
      </w:pPr>
      <w:r>
        <w:separator/>
      </w:r>
    </w:p>
  </w:endnote>
  <w:endnote w:type="continuationSeparator" w:id="0">
    <w:p w14:paraId="2FC028DB" w14:textId="77777777" w:rsidR="000A0605" w:rsidRDefault="000A0605" w:rsidP="00011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83AF72-DCA4-4755-85F0-9EE9670D065E}"/>
    <w:embedBold r:id="rId2" w:fontKey="{9B0F1B7C-91A6-4B04-9191-1AEB5661A43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8554BAF-733A-4356-BB09-BA18BD5E0C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4E6A97B-CDFA-448D-8B1A-46A2968DE7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E886B8-5D23-4842-AACF-8100B58E7A2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7C08A808-DCF8-41DB-A304-B7F6CED402FA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7" w:fontKey="{89BB14A7-9635-4710-B83A-F5BABD004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A55E1AA-9562-4589-B451-B1C64C6BC0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2C48B" w14:textId="77777777" w:rsidR="000A0605" w:rsidRDefault="000A0605" w:rsidP="000114FE">
      <w:pPr>
        <w:spacing w:after="0" w:line="240" w:lineRule="auto"/>
      </w:pPr>
      <w:r>
        <w:separator/>
      </w:r>
    </w:p>
  </w:footnote>
  <w:footnote w:type="continuationSeparator" w:id="0">
    <w:p w14:paraId="14EB24D9" w14:textId="77777777" w:rsidR="000A0605" w:rsidRDefault="000A0605" w:rsidP="00011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64962" w14:textId="77777777" w:rsidR="000114FE" w:rsidRDefault="001A2DB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0C3D44" wp14:editId="2D9CC80B">
          <wp:simplePos x="0" y="0"/>
          <wp:positionH relativeFrom="column">
            <wp:posOffset>-914400</wp:posOffset>
          </wp:positionH>
          <wp:positionV relativeFrom="paragraph">
            <wp:posOffset>-458126</wp:posOffset>
          </wp:positionV>
          <wp:extent cx="7571012" cy="10709318"/>
          <wp:effectExtent l="0" t="0" r="0" b="0"/>
          <wp:wrapNone/>
          <wp:docPr id="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ปกแผน รร 2-6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012" cy="10709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4FE"/>
    <w:rsid w:val="000114FE"/>
    <w:rsid w:val="000A0605"/>
    <w:rsid w:val="000B1263"/>
    <w:rsid w:val="0014565B"/>
    <w:rsid w:val="00152845"/>
    <w:rsid w:val="001A2DBF"/>
    <w:rsid w:val="00425D93"/>
    <w:rsid w:val="005A4DC6"/>
    <w:rsid w:val="00735524"/>
    <w:rsid w:val="007C3BDB"/>
    <w:rsid w:val="008A723B"/>
    <w:rsid w:val="008C30F2"/>
    <w:rsid w:val="008F11C2"/>
    <w:rsid w:val="0090032A"/>
    <w:rsid w:val="00914F1F"/>
    <w:rsid w:val="00A175AD"/>
    <w:rsid w:val="00A33873"/>
    <w:rsid w:val="00AA7D82"/>
    <w:rsid w:val="00C21F1E"/>
    <w:rsid w:val="00D75DF4"/>
    <w:rsid w:val="00DC7E30"/>
    <w:rsid w:val="00ED72CA"/>
    <w:rsid w:val="00F1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E5347"/>
  <w15:docId w15:val="{9F735DAB-E4D3-7743-A758-C81034AFE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4FE"/>
  </w:style>
  <w:style w:type="paragraph" w:styleId="Footer">
    <w:name w:val="footer"/>
    <w:basedOn w:val="Normal"/>
    <w:link w:val="FooterChar"/>
    <w:uiPriority w:val="99"/>
    <w:unhideWhenUsed/>
    <w:rsid w:val="00011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4FE"/>
  </w:style>
  <w:style w:type="paragraph" w:styleId="BalloonText">
    <w:name w:val="Balloon Text"/>
    <w:basedOn w:val="Normal"/>
    <w:link w:val="BalloonTextChar"/>
    <w:uiPriority w:val="99"/>
    <w:semiHidden/>
    <w:unhideWhenUsed/>
    <w:rsid w:val="000114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4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CT_01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C14160FB-392A-4B56-BAC9-43DE33776923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ICT_01</dc:creator>
  <cp:lastModifiedBy>Windows User</cp:lastModifiedBy>
  <cp:revision>3</cp:revision>
  <cp:lastPrinted>2023-02-07T05:33:00Z</cp:lastPrinted>
  <dcterms:created xsi:type="dcterms:W3CDTF">2023-02-09T07:13:00Z</dcterms:created>
  <dcterms:modified xsi:type="dcterms:W3CDTF">2023-02-09T07:15:00Z</dcterms:modified>
</cp:coreProperties>
</file>